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9C48B" w14:textId="6FF88968" w:rsidR="000C42D8" w:rsidRPr="000C42D8" w:rsidRDefault="00D70063" w:rsidP="00E90702">
      <w:pPr>
        <w:pStyle w:val="Heading3"/>
        <w:pBdr>
          <w:bottom w:val="single" w:sz="24" w:space="1" w:color="auto"/>
        </w:pBdr>
        <w:spacing w:before="100" w:beforeAutospacing="1" w:after="600"/>
        <w:jc w:val="center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6BDE39D7" wp14:editId="2BD751C9">
                <wp:simplePos x="0" y="0"/>
                <wp:positionH relativeFrom="page">
                  <wp:posOffset>476250</wp:posOffset>
                </wp:positionH>
                <wp:positionV relativeFrom="margin">
                  <wp:posOffset>81915</wp:posOffset>
                </wp:positionV>
                <wp:extent cx="2438400" cy="8458200"/>
                <wp:effectExtent l="0" t="0" r="0" b="0"/>
                <wp:wrapSquare wrapText="bothSides"/>
                <wp:docPr id="217" name="Text Box 2" descr="Sideba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AA7E" w14:textId="4D09AA40" w:rsidR="00D70063" w:rsidRPr="00561C65" w:rsidRDefault="000C42D8" w:rsidP="000C42D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C65">
                              <w:rPr>
                                <w:rFonts w:ascii="Times New Roman" w:hAnsi="Times New Roman" w:cs="Times New Roman"/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6D538B6" wp14:editId="5593A6EC">
                                  <wp:extent cx="1943100" cy="19716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B_IMG_1610537904667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45" t="16438" r="28117" b="41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D6821C" w14:textId="5D4B43B7" w:rsidR="00187B92" w:rsidRPr="00561C65" w:rsidRDefault="008E248E" w:rsidP="003A4913">
                            <w:pPr>
                              <w:pStyle w:val="Title"/>
                              <w:spacing w:after="2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eastAsia="Arial Unicode MS" w:hAnsi="Times New Roman" w:cs="Times New Roman"/>
                                  <w:bCs/>
                                  <w:caps w:val="0"/>
                                  <w:color w:val="000000"/>
                                  <w:kern w:val="0"/>
                                  <w:sz w:val="24"/>
                                  <w:szCs w:val="24"/>
                                  <w:u w:color="000000"/>
                                  <w:lang w:eastAsia="en-GB" w:bidi="hi-IN"/>
                                </w:rPr>
                                <w:alias w:val="Your Name"/>
                                <w:tag w:val="Your Name"/>
                                <w:id w:val="52351054"/>
                                <w:placeholder>
                                  <w:docPart w:val="CBD001324618446C99B1DAABA44CAB2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t>Address:</w:t>
                                </w:r>
                                <w:r w:rsidR="003A4913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t xml:space="preserve"> </w:t>
                                </w:r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t xml:space="preserve">69-F </w:t>
                                </w:r>
                                <w:proofErr w:type="spellStart"/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t>Rishi</w:t>
                                </w:r>
                                <w:proofErr w:type="spellEnd"/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t xml:space="preserve"> Nagar, Ludhiana</w:t>
                                </w:r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/>
                                  </w:rPr>
                                  <w:br/>
                                </w:r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br/>
                                </w:r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t>Contact No.: 7888695455/9814811455</w:t>
                                </w:r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br/>
                                </w:r>
                                <w:r w:rsidR="000C42D8" w:rsidRPr="00561C65">
                                  <w:rPr>
                                    <w:rFonts w:ascii="Times New Roman" w:eastAsia="Arial Unicode MS" w:hAnsi="Times New Roman" w:cs="Times New Roman"/>
                                    <w:bCs/>
                                    <w:caps w:val="0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lang w:eastAsia="en-GB" w:bidi="hi-IN"/>
                                  </w:rPr>
                                  <w:br/>
                                  <w:t>E-mail:archit2176@gmail.com</w:t>
                                </w:r>
                              </w:sdtContent>
                            </w:sdt>
                          </w:p>
                          <w:p w14:paraId="7B3B5262" w14:textId="66D6E9ED" w:rsidR="000C42D8" w:rsidRPr="00561C65" w:rsidRDefault="000C42D8" w:rsidP="00D70063">
                            <w:pPr>
                              <w:pStyle w:val="Heading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1C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Education qualifications</w:t>
                            </w:r>
                          </w:p>
                          <w:p w14:paraId="7A465065" w14:textId="4DAA46AB" w:rsidR="008461C3" w:rsidRPr="008461C3" w:rsidRDefault="00B41A1D" w:rsidP="004C79E6">
                            <w:pPr>
                              <w:pStyle w:val="Body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hi-IN"/>
                              </w:rPr>
                            </w:pPr>
                            <w:r w:rsidRPr="008461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hi-IN"/>
                              </w:rPr>
                              <w:t>FCA, Registered Valuer-S&amp;FA, DISA,FAF</w:t>
                            </w:r>
                            <w:r w:rsidR="00D94EF5" w:rsidRPr="008461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hi-IN"/>
                              </w:rPr>
                              <w:t>P</w:t>
                            </w:r>
                          </w:p>
                          <w:p w14:paraId="3B012247" w14:textId="25C51B60" w:rsidR="00D94EF5" w:rsidRPr="008461C3" w:rsidRDefault="00D94EF5" w:rsidP="004C79E6">
                            <w:pPr>
                              <w:pStyle w:val="Body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hi-IN"/>
                              </w:rPr>
                            </w:pPr>
                            <w:r w:rsidRPr="008461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hi-IN"/>
                              </w:rPr>
                              <w:t>Cleared LIE in March-21</w:t>
                            </w:r>
                          </w:p>
                          <w:p w14:paraId="3A9DE795" w14:textId="3D20A7A4" w:rsidR="00D70063" w:rsidRPr="00561C65" w:rsidRDefault="008E248E" w:rsidP="00D70063">
                            <w:pPr>
                              <w:pStyle w:val="Heading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-1242104437"/>
                                <w:placeholder>
                                  <w:docPart w:val="2CFDF6E051BE4CAB9ACB0713082AB16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D70063" w:rsidRPr="00561C65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Objective</w:t>
                                </w:r>
                              </w:sdtContent>
                            </w:sdt>
                          </w:p>
                          <w:p w14:paraId="56CA23D5" w14:textId="1DCCF4C3" w:rsidR="00D70063" w:rsidRPr="00561C65" w:rsidRDefault="00001B7A" w:rsidP="00001B7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Char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tere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Accoun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ta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nt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 xml:space="preserve">holding experience in Corporate Restructuring, Financial Due-Diligence, Valuation etc. seeking a 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position that will help in effective utilization of skills and growth </w:t>
                            </w: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in insolvency and ﬁnancial restructuring regime</w:t>
                            </w:r>
                          </w:p>
                          <w:sdt>
                            <w:sdt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id w:val="648793581"/>
                              <w:placeholder>
                                <w:docPart w:val="0D8D5FD960554BB0A069E84626387AF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CD8F67" w14:textId="77777777" w:rsidR="00D70063" w:rsidRPr="00561C65" w:rsidRDefault="00D70063" w:rsidP="00D70063">
                                <w:pPr>
                                  <w:pStyle w:val="Heading2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61C6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Skills &amp; Abilities</w:t>
                                </w:r>
                              </w:p>
                            </w:sdtContent>
                          </w:sdt>
                          <w:p w14:paraId="5AA63CE6" w14:textId="618AE41B" w:rsidR="00001B7A" w:rsidRPr="00561C65" w:rsidRDefault="00001B7A" w:rsidP="00001B7A">
                            <w:pPr>
                              <w:pStyle w:val="BodyText"/>
                              <w:spacing w:before="19" w:line="278" w:lineRule="auto"/>
                              <w:ind w:left="0" w:right="11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Corporate Restructuring</w:t>
                            </w:r>
                          </w:p>
                          <w:p w14:paraId="43C32C3F" w14:textId="179217C2" w:rsidR="00001B7A" w:rsidRPr="00561C65" w:rsidRDefault="00001B7A" w:rsidP="00001B7A">
                            <w:pPr>
                              <w:pStyle w:val="BodyText"/>
                              <w:spacing w:before="19" w:line="278" w:lineRule="auto"/>
                              <w:ind w:left="0" w:right="11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 xml:space="preserve">Financial Due-Diligence </w:t>
                            </w:r>
                          </w:p>
                          <w:p w14:paraId="318557A9" w14:textId="77777777" w:rsidR="00001B7A" w:rsidRPr="00561C65" w:rsidRDefault="00001B7A" w:rsidP="00001B7A">
                            <w:pPr>
                              <w:pStyle w:val="BodyText"/>
                              <w:spacing w:before="19" w:line="278" w:lineRule="auto"/>
                              <w:ind w:left="0" w:right="1385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Valuation</w:t>
                            </w:r>
                          </w:p>
                          <w:p w14:paraId="5D9FE234" w14:textId="33F4A9F0" w:rsidR="00001B7A" w:rsidRPr="00561C65" w:rsidRDefault="00001B7A" w:rsidP="00001B7A">
                            <w:pPr>
                              <w:pStyle w:val="BodyText"/>
                              <w:spacing w:before="19" w:line="278" w:lineRule="auto"/>
                              <w:ind w:left="0" w:right="1385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C65">
                              <w:rPr>
                                <w:rFonts w:ascii="Times New Roman" w:hAnsi="Times New Roman" w:cs="Times New Roman"/>
                              </w:rPr>
                              <w:t>Effective Time Management Skills</w:t>
                            </w:r>
                          </w:p>
                          <w:p w14:paraId="7623FCE5" w14:textId="03A19D21" w:rsidR="00D70063" w:rsidRPr="00561C65" w:rsidRDefault="00D70063" w:rsidP="00D70063">
                            <w:pPr>
                              <w:pStyle w:val="ContactInf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E39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idebar text box" style="position:absolute;left:0;text-align:left;margin-left:37.5pt;margin-top:6.45pt;width:192pt;height:6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" filled="f" stroked="f">
                <v:textbox inset="0,0,0,0">
                  <w:txbxContent>
                    <w:p w14:paraId="5F61AA7E" w14:textId="4D09AA40" w:rsidR="00D70063" w:rsidRPr="00561C65" w:rsidRDefault="000C42D8" w:rsidP="000C42D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61C65">
                        <w:rPr>
                          <w:rFonts w:ascii="Times New Roman" w:hAnsi="Times New Roman" w:cs="Times New Roman"/>
                          <w:noProof/>
                          <w:lang w:val="en-IN" w:eastAsia="en-IN"/>
                        </w:rPr>
                        <w:drawing>
                          <wp:inline distT="0" distB="0" distL="0" distR="0" wp14:anchorId="06D538B6" wp14:editId="5593A6EC">
                            <wp:extent cx="1943100" cy="19716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B_IMG_1610537904667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45" t="16438" r="28117" b="41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3100" cy="1971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D6821C" w14:textId="5D4B43B7" w:rsidR="00187B92" w:rsidRPr="00561C65" w:rsidRDefault="008E248E" w:rsidP="003A4913">
                      <w:pPr>
                        <w:pStyle w:val="Title"/>
                        <w:spacing w:after="2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eastAsia="Arial Unicode MS" w:hAnsi="Times New Roman" w:cs="Times New Roman"/>
                            <w:bCs/>
                            <w:caps w:val="0"/>
                            <w:color w:val="000000"/>
                            <w:kern w:val="0"/>
                            <w:sz w:val="24"/>
                            <w:szCs w:val="24"/>
                            <w:u w:color="000000"/>
                            <w:lang w:eastAsia="en-GB" w:bidi="hi-IN"/>
                          </w:rPr>
                          <w:alias w:val="Your Name"/>
                          <w:tag w:val="Your Name"/>
                          <w:id w:val="52351054"/>
                          <w:placeholder>
                            <w:docPart w:val="CBD001324618446C99B1DAABA44CAB2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15:appearance w15:val="hidden"/>
                          <w:text w:multiLine="1"/>
                        </w:sdtPr>
                        <w:sdtEndPr/>
                        <w:sdtContent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t>Address:</w:t>
                          </w:r>
                          <w:r w:rsidR="003A4913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t xml:space="preserve"> </w:t>
                          </w:r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t xml:space="preserve">69-F </w:t>
                          </w:r>
                          <w:proofErr w:type="spellStart"/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t>Rishi</w:t>
                          </w:r>
                          <w:proofErr w:type="spellEnd"/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t xml:space="preserve"> Nagar, Ludhiana</w:t>
                          </w:r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/>
                            </w:rPr>
                            <w:br/>
                          </w:r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olor w:val="00000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br/>
                          </w:r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t>Contact No.: 7888695455/9814811455</w:t>
                          </w:r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br/>
                          </w:r>
                          <w:r w:rsidR="000C42D8" w:rsidRPr="00561C65">
                            <w:rPr>
                              <w:rFonts w:ascii="Times New Roman" w:eastAsia="Arial Unicode MS" w:hAnsi="Times New Roman" w:cs="Times New Roman"/>
                              <w:bCs/>
                              <w:caps w:val="0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lang w:eastAsia="en-GB" w:bidi="hi-IN"/>
                            </w:rPr>
                            <w:br/>
                            <w:t>E-mail:archit2176@gmail.com</w:t>
                          </w:r>
                        </w:sdtContent>
                      </w:sdt>
                    </w:p>
                    <w:p w14:paraId="7B3B5262" w14:textId="66D6E9ED" w:rsidR="000C42D8" w:rsidRPr="00561C65" w:rsidRDefault="000C42D8" w:rsidP="00D70063">
                      <w:pPr>
                        <w:pStyle w:val="Heading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61C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Education qualifications</w:t>
                      </w:r>
                    </w:p>
                    <w:p w14:paraId="7A465065" w14:textId="4DAA46AB" w:rsidR="008461C3" w:rsidRPr="008461C3" w:rsidRDefault="00B41A1D" w:rsidP="004C79E6">
                      <w:pPr>
                        <w:pStyle w:val="Body"/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hi-IN"/>
                        </w:rPr>
                      </w:pPr>
                      <w:r w:rsidRPr="008461C3"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hi-IN"/>
                        </w:rPr>
                        <w:t>FCA, Registered Valuer-S&amp;FA, DISA,FAF</w:t>
                      </w:r>
                      <w:r w:rsidR="00D94EF5" w:rsidRPr="008461C3"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hi-IN"/>
                        </w:rPr>
                        <w:t>P</w:t>
                      </w:r>
                    </w:p>
                    <w:p w14:paraId="3B012247" w14:textId="25C51B60" w:rsidR="00D94EF5" w:rsidRPr="008461C3" w:rsidRDefault="00D94EF5" w:rsidP="004C79E6">
                      <w:pPr>
                        <w:pStyle w:val="Body"/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hi-IN"/>
                        </w:rPr>
                      </w:pPr>
                      <w:r w:rsidRPr="008461C3"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hi-IN"/>
                        </w:rPr>
                        <w:t>Cleared LIE in March-21</w:t>
                      </w:r>
                    </w:p>
                    <w:p w14:paraId="3A9DE795" w14:textId="3D20A7A4" w:rsidR="00D70063" w:rsidRPr="00561C65" w:rsidRDefault="008E248E" w:rsidP="00D70063">
                      <w:pPr>
                        <w:pStyle w:val="Heading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-1242104437"/>
                          <w:placeholder>
                            <w:docPart w:val="2CFDF6E051BE4CAB9ACB0713082AB16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D70063" w:rsidRPr="00561C6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Objective</w:t>
                          </w:r>
                        </w:sdtContent>
                      </w:sdt>
                    </w:p>
                    <w:p w14:paraId="56CA23D5" w14:textId="1DCCF4C3" w:rsidR="00D70063" w:rsidRPr="00561C65" w:rsidRDefault="00001B7A" w:rsidP="00001B7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61C65">
                        <w:rPr>
                          <w:rFonts w:ascii="Times New Roman" w:hAnsi="Times New Roman" w:cs="Times New Roman"/>
                        </w:rPr>
                        <w:t>Char</w:t>
                      </w:r>
                      <w:r w:rsidRPr="00561C65">
                        <w:rPr>
                          <w:rFonts w:ascii="Times New Roman" w:hAnsi="Times New Roman" w:cs="Times New Roman"/>
                          <w:spacing w:val="-1"/>
                        </w:rPr>
                        <w:t>tere</w:t>
                      </w:r>
                      <w:r w:rsidRPr="00561C65"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561C65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561C65">
                        <w:rPr>
                          <w:rFonts w:ascii="Times New Roman" w:hAnsi="Times New Roman" w:cs="Times New Roman"/>
                        </w:rPr>
                        <w:t>Accoun</w:t>
                      </w:r>
                      <w:r w:rsidRPr="00561C65">
                        <w:rPr>
                          <w:rFonts w:ascii="Times New Roman" w:hAnsi="Times New Roman" w:cs="Times New Roman"/>
                          <w:spacing w:val="-1"/>
                        </w:rPr>
                        <w:t>ta</w:t>
                      </w:r>
                      <w:r w:rsidRPr="00561C65">
                        <w:rPr>
                          <w:rFonts w:ascii="Times New Roman" w:hAnsi="Times New Roman" w:cs="Times New Roman"/>
                        </w:rPr>
                        <w:t>nt</w:t>
                      </w:r>
                      <w:r w:rsidRPr="00561C65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561C65">
                        <w:rPr>
                          <w:rFonts w:ascii="Times New Roman" w:hAnsi="Times New Roman" w:cs="Times New Roman"/>
                        </w:rPr>
                        <w:t xml:space="preserve">holding experience in Corporate Restructuring, Financial Due-Diligence, Valuation etc. seeking a </w:t>
                      </w:r>
                      <w:r w:rsidRPr="00561C65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position that will help in effective utilization of skills and growth </w:t>
                      </w:r>
                      <w:r w:rsidRPr="00561C65">
                        <w:rPr>
                          <w:rFonts w:ascii="Times New Roman" w:hAnsi="Times New Roman" w:cs="Times New Roman"/>
                        </w:rPr>
                        <w:t>in insolvency and ﬁnancial restructuring regime</w:t>
                      </w:r>
                    </w:p>
                    <w:sdt>
                      <w:sdt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id w:val="648793581"/>
                        <w:placeholder>
                          <w:docPart w:val="0D8D5FD960554BB0A069E84626387AF9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CD8F67" w14:textId="77777777" w:rsidR="00D70063" w:rsidRPr="00561C65" w:rsidRDefault="00D70063" w:rsidP="00D70063">
                          <w:pPr>
                            <w:pStyle w:val="Heading2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61C6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Skills &amp; Abilities</w:t>
                          </w:r>
                        </w:p>
                      </w:sdtContent>
                    </w:sdt>
                    <w:p w14:paraId="5AA63CE6" w14:textId="618AE41B" w:rsidR="00001B7A" w:rsidRPr="00561C65" w:rsidRDefault="00001B7A" w:rsidP="00001B7A">
                      <w:pPr>
                        <w:pStyle w:val="BodyText"/>
                        <w:spacing w:before="19" w:line="278" w:lineRule="auto"/>
                        <w:ind w:left="0" w:right="11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61C65">
                        <w:rPr>
                          <w:rFonts w:ascii="Times New Roman" w:hAnsi="Times New Roman" w:cs="Times New Roman"/>
                        </w:rPr>
                        <w:t>Corporate Restructuring</w:t>
                      </w:r>
                    </w:p>
                    <w:p w14:paraId="43C32C3F" w14:textId="179217C2" w:rsidR="00001B7A" w:rsidRPr="00561C65" w:rsidRDefault="00001B7A" w:rsidP="00001B7A">
                      <w:pPr>
                        <w:pStyle w:val="BodyText"/>
                        <w:spacing w:before="19" w:line="278" w:lineRule="auto"/>
                        <w:ind w:left="0" w:right="11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61C65">
                        <w:rPr>
                          <w:rFonts w:ascii="Times New Roman" w:hAnsi="Times New Roman" w:cs="Times New Roman"/>
                        </w:rPr>
                        <w:t xml:space="preserve">Financial Due-Diligence </w:t>
                      </w:r>
                    </w:p>
                    <w:p w14:paraId="318557A9" w14:textId="77777777" w:rsidR="00001B7A" w:rsidRPr="00561C65" w:rsidRDefault="00001B7A" w:rsidP="00001B7A">
                      <w:pPr>
                        <w:pStyle w:val="BodyText"/>
                        <w:spacing w:before="19" w:line="278" w:lineRule="auto"/>
                        <w:ind w:left="0" w:right="1385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61C65">
                        <w:rPr>
                          <w:rFonts w:ascii="Times New Roman" w:hAnsi="Times New Roman" w:cs="Times New Roman"/>
                        </w:rPr>
                        <w:t>Valuation</w:t>
                      </w:r>
                    </w:p>
                    <w:p w14:paraId="5D9FE234" w14:textId="33F4A9F0" w:rsidR="00001B7A" w:rsidRPr="00561C65" w:rsidRDefault="00001B7A" w:rsidP="00001B7A">
                      <w:pPr>
                        <w:pStyle w:val="BodyText"/>
                        <w:spacing w:before="19" w:line="278" w:lineRule="auto"/>
                        <w:ind w:left="0" w:right="1385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61C65">
                        <w:rPr>
                          <w:rFonts w:ascii="Times New Roman" w:hAnsi="Times New Roman" w:cs="Times New Roman"/>
                        </w:rPr>
                        <w:t>Effective Time Management Skills</w:t>
                      </w:r>
                    </w:p>
                    <w:p w14:paraId="7623FCE5" w14:textId="03A19D21" w:rsidR="00D70063" w:rsidRPr="00561C65" w:rsidRDefault="00D70063" w:rsidP="00D70063">
                      <w:pPr>
                        <w:pStyle w:val="ContactInf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="000C42D8" w:rsidRPr="000C42D8">
        <w:rPr>
          <w:rFonts w:ascii="Times New Roman" w:hAnsi="Times New Roman" w:cs="Times New Roman"/>
        </w:rPr>
        <w:t>ARCHIT gUPTA</w:t>
      </w:r>
    </w:p>
    <w:p w14:paraId="39CC6BFB" w14:textId="6EA0D574" w:rsidR="00D70063" w:rsidRPr="000C42D8" w:rsidRDefault="008E248E" w:rsidP="00E90702">
      <w:pPr>
        <w:pStyle w:val="Heading3"/>
        <w:spacing w:before="100" w:beforeAutospacing="1" w:line="360" w:lineRule="auto"/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420087472"/>
          <w:placeholder>
            <w:docPart w:val="A5224C5C5CE843EDA268FDE9BB5FE5EF"/>
          </w:placeholder>
          <w:temporary/>
          <w:showingPlcHdr/>
          <w15:appearance w15:val="hidden"/>
        </w:sdtPr>
        <w:sdtEndPr/>
        <w:sdtContent>
          <w:r w:rsidR="00D70063" w:rsidRPr="00E90702">
            <w:rPr>
              <w:rFonts w:ascii="Times New Roman" w:hAnsi="Times New Roman" w:cs="Times New Roman"/>
              <w:b/>
            </w:rPr>
            <w:t>Experience</w:t>
          </w:r>
        </w:sdtContent>
      </w:sdt>
    </w:p>
    <w:p w14:paraId="29F72384" w14:textId="27D91C55" w:rsidR="000C42D8" w:rsidRPr="006D7C69" w:rsidRDefault="000C42D8" w:rsidP="00E90702">
      <w:pPr>
        <w:pStyle w:val="Heading2"/>
        <w:pBdr>
          <w:top w:val="single" w:sz="24" w:space="1" w:color="864A04" w:themeColor="accent1" w:themeShade="80"/>
        </w:pBdr>
        <w:spacing w:before="1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7C69">
        <w:rPr>
          <w:rFonts w:ascii="Times New Roman" w:hAnsi="Times New Roman" w:cs="Times New Roman"/>
          <w:b/>
          <w:sz w:val="24"/>
          <w:szCs w:val="24"/>
        </w:rPr>
        <w:t xml:space="preserve">research assistant, national company law tribunal, chandigarh bench </w:t>
      </w:r>
    </w:p>
    <w:p w14:paraId="4F209ED4" w14:textId="6F296515" w:rsidR="000C42D8" w:rsidRDefault="000C42D8" w:rsidP="006D7C69">
      <w:pPr>
        <w:spacing w:after="0" w:line="360" w:lineRule="auto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>(ONGOING)</w:t>
      </w:r>
    </w:p>
    <w:p w14:paraId="013744F4" w14:textId="77777777" w:rsidR="006D7C69" w:rsidRPr="000C42D8" w:rsidRDefault="006D7C69" w:rsidP="006D7C69">
      <w:pPr>
        <w:pStyle w:val="BodyText"/>
        <w:numPr>
          <w:ilvl w:val="0"/>
          <w:numId w:val="5"/>
        </w:numPr>
        <w:spacing w:line="360" w:lineRule="auto"/>
        <w:ind w:left="360" w:right="780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 xml:space="preserve">Worked with Registry of the Tribunal  </w:t>
      </w:r>
    </w:p>
    <w:p w14:paraId="51C7A130" w14:textId="31863EC4" w:rsidR="000C42D8" w:rsidRDefault="006D7C69" w:rsidP="006D7C69">
      <w:pPr>
        <w:pStyle w:val="BodyText"/>
        <w:numPr>
          <w:ilvl w:val="0"/>
          <w:numId w:val="5"/>
        </w:numPr>
        <w:spacing w:line="360" w:lineRule="auto"/>
        <w:ind w:left="360" w:right="780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>Research on different legal aspects of IBC and question raised during proceeding.</w:t>
      </w:r>
    </w:p>
    <w:p w14:paraId="7F44BC54" w14:textId="57A8367A" w:rsidR="006D7C69" w:rsidRPr="006D7C69" w:rsidRDefault="006D7C69" w:rsidP="006D7C69">
      <w:pPr>
        <w:pStyle w:val="Heading2"/>
        <w:spacing w:before="16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6D7C69">
        <w:rPr>
          <w:rFonts w:ascii="Times New Roman" w:hAnsi="Times New Roman" w:cs="Times New Roman"/>
          <w:b/>
          <w:sz w:val="24"/>
          <w:szCs w:val="24"/>
        </w:rPr>
        <w:t xml:space="preserve">Associate, Grant Thornton Restructuring Services LLP (IPE)  </w:t>
      </w:r>
    </w:p>
    <w:p w14:paraId="0AF9DB3B" w14:textId="77777777" w:rsidR="006D7C69" w:rsidRPr="000C42D8" w:rsidRDefault="006D7C69" w:rsidP="006D7C69">
      <w:pPr>
        <w:pStyle w:val="BodyText"/>
        <w:spacing w:before="11" w:line="360" w:lineRule="auto"/>
        <w:ind w:left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C42D8">
        <w:rPr>
          <w:rFonts w:ascii="Times New Roman" w:hAnsi="Times New Roman" w:cs="Times New Roman"/>
        </w:rPr>
        <w:t>MAY-2020 TO FEBRUARY -2021</w:t>
      </w:r>
      <w:r>
        <w:rPr>
          <w:rFonts w:ascii="Times New Roman" w:hAnsi="Times New Roman" w:cs="Times New Roman"/>
        </w:rPr>
        <w:t>)</w:t>
      </w:r>
    </w:p>
    <w:p w14:paraId="2E5C0B86" w14:textId="77777777" w:rsidR="006D7C69" w:rsidRPr="000C42D8" w:rsidRDefault="006D7C69" w:rsidP="006D7C69">
      <w:pPr>
        <w:pStyle w:val="BodyText"/>
        <w:numPr>
          <w:ilvl w:val="0"/>
          <w:numId w:val="5"/>
        </w:numPr>
        <w:spacing w:before="24" w:line="360" w:lineRule="auto"/>
        <w:ind w:left="360" w:right="780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 xml:space="preserve">Part of team assisting Resolution process in CIRP of company in textile industry having a debt size of INR 2000 Crores. </w:t>
      </w:r>
    </w:p>
    <w:p w14:paraId="1C32EA26" w14:textId="77777777" w:rsidR="006D7C69" w:rsidRPr="000C42D8" w:rsidRDefault="006D7C69" w:rsidP="006D7C69">
      <w:pPr>
        <w:pStyle w:val="BodyText"/>
        <w:numPr>
          <w:ilvl w:val="0"/>
          <w:numId w:val="5"/>
        </w:numPr>
        <w:spacing w:before="24" w:line="360" w:lineRule="auto"/>
        <w:ind w:left="360" w:right="780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 xml:space="preserve">Part of team assisting Resolution process in CIRP of company in steel industry having a debt size of INR 3000 Crores. </w:t>
      </w:r>
    </w:p>
    <w:p w14:paraId="684D7ECE" w14:textId="77777777" w:rsidR="006D7C69" w:rsidRPr="000C42D8" w:rsidRDefault="006D7C69" w:rsidP="006D7C69">
      <w:pPr>
        <w:pStyle w:val="BodyText"/>
        <w:numPr>
          <w:ilvl w:val="0"/>
          <w:numId w:val="5"/>
        </w:numPr>
        <w:spacing w:before="24" w:line="360" w:lineRule="auto"/>
        <w:ind w:left="360" w:right="780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>Researched on various topics related to insolvency regime including Pre-Packs, Bad Bank, Cross Border Insolvency etc.</w:t>
      </w:r>
    </w:p>
    <w:p w14:paraId="1F04F897" w14:textId="5ACF471F" w:rsidR="007B6836" w:rsidRPr="006D7C69" w:rsidRDefault="006D7C69" w:rsidP="006D7C69">
      <w:pPr>
        <w:pStyle w:val="Heading2"/>
        <w:spacing w:before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ASSOCIATE, </w:t>
      </w:r>
      <w:r w:rsidR="007B6836" w:rsidRPr="006D7C69">
        <w:rPr>
          <w:rFonts w:ascii="Times New Roman" w:hAnsi="Times New Roman" w:cs="Times New Roman"/>
          <w:b/>
          <w:sz w:val="24"/>
          <w:szCs w:val="24"/>
        </w:rPr>
        <w:t>APPRISE INSOLVENCY PROFESSIONALS LLP, IPE</w:t>
      </w:r>
    </w:p>
    <w:p w14:paraId="1CC18DFA" w14:textId="2AA2F5D4" w:rsidR="007B6836" w:rsidRPr="000C42D8" w:rsidRDefault="000C42D8" w:rsidP="006D7C69">
      <w:pPr>
        <w:pStyle w:val="BodyText"/>
        <w:spacing w:before="11" w:line="360" w:lineRule="auto"/>
        <w:ind w:left="120"/>
        <w:jc w:val="both"/>
        <w:rPr>
          <w:rFonts w:ascii="Times New Roman" w:hAnsi="Times New Roman" w:cs="Times New Roman"/>
        </w:rPr>
      </w:pPr>
      <w:bookmarkStart w:id="0" w:name="JULY2017_TO_JUNE2019"/>
      <w:bookmarkEnd w:id="0"/>
      <w:r>
        <w:rPr>
          <w:rFonts w:ascii="Times New Roman" w:hAnsi="Times New Roman" w:cs="Times New Roman"/>
        </w:rPr>
        <w:t>(</w:t>
      </w:r>
      <w:r w:rsidR="007B6836" w:rsidRPr="000C42D8">
        <w:rPr>
          <w:rFonts w:ascii="Times New Roman" w:hAnsi="Times New Roman" w:cs="Times New Roman"/>
        </w:rPr>
        <w:t>JULY-2017 TO JUNE-2019</w:t>
      </w:r>
      <w:r>
        <w:rPr>
          <w:rFonts w:ascii="Times New Roman" w:hAnsi="Times New Roman" w:cs="Times New Roman"/>
        </w:rPr>
        <w:t>)</w:t>
      </w:r>
    </w:p>
    <w:p w14:paraId="2FFFD8CF" w14:textId="77777777" w:rsidR="00A64FBE" w:rsidRDefault="007B6836" w:rsidP="006D7C69">
      <w:pPr>
        <w:pStyle w:val="BodyText"/>
        <w:spacing w:before="24" w:line="360" w:lineRule="auto"/>
        <w:ind w:left="120" w:right="208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 xml:space="preserve">Worked with Insolvency Professionals on diﬀerent assignments. </w:t>
      </w:r>
    </w:p>
    <w:p w14:paraId="4870707C" w14:textId="3AC4EE89" w:rsidR="007B6836" w:rsidRPr="000C42D8" w:rsidRDefault="007B6836" w:rsidP="006D7C69">
      <w:pPr>
        <w:pStyle w:val="BodyText"/>
        <w:spacing w:before="24" w:line="360" w:lineRule="auto"/>
        <w:ind w:left="120" w:right="208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  <w:i/>
        </w:rPr>
        <w:t>Main responsibilities included:</w:t>
      </w:r>
    </w:p>
    <w:p w14:paraId="1C981586" w14:textId="3EFFA570" w:rsidR="007B6836" w:rsidRPr="000C42D8" w:rsidRDefault="006D7C69" w:rsidP="006D7C6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Managing Corporate Insolvency Pr</w:t>
      </w:r>
      <w:r w:rsidR="007B6836" w:rsidRPr="000C42D8">
        <w:rPr>
          <w:rFonts w:ascii="Times New Roman" w:hAnsi="Times New Roman" w:cs="Times New Roman"/>
          <w:sz w:val="24"/>
          <w:szCs w:val="24"/>
        </w:rPr>
        <w:t>ocess</w:t>
      </w:r>
      <w:r w:rsidR="007B6836" w:rsidRPr="000C42D8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="007B6836" w:rsidRPr="000C42D8">
        <w:rPr>
          <w:rFonts w:ascii="Times New Roman" w:hAnsi="Times New Roman" w:cs="Times New Roman"/>
          <w:sz w:val="24"/>
          <w:szCs w:val="24"/>
        </w:rPr>
        <w:t>end</w:t>
      </w:r>
      <w:r w:rsidR="007B6836" w:rsidRPr="000C42D8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="007B6836" w:rsidRPr="000C42D8">
        <w:rPr>
          <w:rFonts w:ascii="Times New Roman" w:hAnsi="Times New Roman" w:cs="Times New Roman"/>
          <w:sz w:val="24"/>
          <w:szCs w:val="24"/>
        </w:rPr>
        <w:t>to</w:t>
      </w:r>
      <w:r w:rsidR="007B6836" w:rsidRPr="000C42D8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="007B6836" w:rsidRPr="000C42D8">
        <w:rPr>
          <w:rFonts w:ascii="Times New Roman" w:hAnsi="Times New Roman" w:cs="Times New Roman"/>
          <w:sz w:val="24"/>
          <w:szCs w:val="24"/>
        </w:rPr>
        <w:t>end</w:t>
      </w:r>
    </w:p>
    <w:p w14:paraId="117E6C4E" w14:textId="0CF4681B" w:rsidR="007B6836" w:rsidRPr="000C42D8" w:rsidRDefault="007B6836" w:rsidP="006D7C69">
      <w:pPr>
        <w:pStyle w:val="ListParagraph"/>
        <w:numPr>
          <w:ilvl w:val="0"/>
          <w:numId w:val="2"/>
        </w:numPr>
        <w:spacing w:before="4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2D8">
        <w:rPr>
          <w:rFonts w:ascii="Times New Roman" w:hAnsi="Times New Roman" w:cs="Times New Roman"/>
          <w:sz w:val="24"/>
          <w:szCs w:val="24"/>
        </w:rPr>
        <w:t>Conducting</w:t>
      </w:r>
      <w:r w:rsidRPr="000C42D8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transaction</w:t>
      </w:r>
      <w:r w:rsidRPr="000C42D8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audit</w:t>
      </w:r>
      <w:r w:rsidRPr="000C42D8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under</w:t>
      </w:r>
      <w:r w:rsidRPr="000C42D8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IBC</w:t>
      </w:r>
      <w:r w:rsidR="000C42D8">
        <w:rPr>
          <w:rFonts w:ascii="Times New Roman" w:hAnsi="Times New Roman" w:cs="Times New Roman"/>
          <w:sz w:val="24"/>
          <w:szCs w:val="24"/>
        </w:rPr>
        <w:t xml:space="preserve"> 2016</w:t>
      </w:r>
    </w:p>
    <w:p w14:paraId="5CEC0E7E" w14:textId="77777777" w:rsidR="00A64FBE" w:rsidRPr="00A64FBE" w:rsidRDefault="007B6836" w:rsidP="00A64FBE">
      <w:pPr>
        <w:pStyle w:val="ListParagraph"/>
        <w:numPr>
          <w:ilvl w:val="0"/>
          <w:numId w:val="2"/>
        </w:numPr>
        <w:spacing w:before="44" w:line="360" w:lineRule="auto"/>
        <w:jc w:val="both"/>
        <w:rPr>
          <w:rFonts w:ascii="Times New Roman" w:hAnsi="Times New Roman" w:cs="Times New Roman"/>
          <w:color w:val="864A04" w:themeColor="accent1" w:themeShade="80"/>
          <w:sz w:val="24"/>
          <w:szCs w:val="24"/>
        </w:rPr>
      </w:pPr>
      <w:r w:rsidRPr="000C42D8">
        <w:rPr>
          <w:rFonts w:ascii="Times New Roman" w:hAnsi="Times New Roman" w:cs="Times New Roman"/>
          <w:sz w:val="24"/>
          <w:szCs w:val="24"/>
        </w:rPr>
        <w:t>Assisting</w:t>
      </w:r>
      <w:r w:rsidRPr="000C42D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="000C42D8" w:rsidRPr="000C42D8">
        <w:rPr>
          <w:rFonts w:ascii="Times New Roman" w:hAnsi="Times New Roman" w:cs="Times New Roman"/>
          <w:sz w:val="24"/>
          <w:szCs w:val="24"/>
        </w:rPr>
        <w:t>R</w:t>
      </w:r>
      <w:r w:rsidR="000C42D8">
        <w:rPr>
          <w:rFonts w:ascii="Times New Roman" w:hAnsi="Times New Roman" w:cs="Times New Roman"/>
          <w:sz w:val="24"/>
          <w:szCs w:val="24"/>
        </w:rPr>
        <w:t xml:space="preserve">esolution </w:t>
      </w:r>
      <w:r w:rsidRPr="000C42D8">
        <w:rPr>
          <w:rFonts w:ascii="Times New Roman" w:hAnsi="Times New Roman" w:cs="Times New Roman"/>
          <w:sz w:val="24"/>
          <w:szCs w:val="24"/>
        </w:rPr>
        <w:t>P</w:t>
      </w:r>
      <w:r w:rsidR="000C42D8">
        <w:rPr>
          <w:rFonts w:ascii="Times New Roman" w:hAnsi="Times New Roman" w:cs="Times New Roman"/>
          <w:sz w:val="24"/>
          <w:szCs w:val="24"/>
        </w:rPr>
        <w:t>rofessionals</w:t>
      </w:r>
      <w:r w:rsidRPr="000C42D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in</w:t>
      </w:r>
      <w:r w:rsidRPr="000C42D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managing</w:t>
      </w:r>
      <w:r w:rsidRPr="000C42D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the</w:t>
      </w:r>
      <w:r w:rsidRPr="000C42D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corporate</w:t>
      </w:r>
      <w:r w:rsidRPr="000C42D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debtor</w:t>
      </w:r>
      <w:r w:rsidR="00A64FBE">
        <w:rPr>
          <w:rFonts w:ascii="Times New Roman" w:hAnsi="Times New Roman" w:cs="Times New Roman"/>
          <w:sz w:val="24"/>
          <w:szCs w:val="24"/>
        </w:rPr>
        <w:t xml:space="preserve"> as going concern.</w:t>
      </w:r>
      <w:bookmarkStart w:id="1" w:name="SUMAT_GUPTA_AND_COMPANY_CHANDIGARH"/>
      <w:bookmarkEnd w:id="1"/>
    </w:p>
    <w:p w14:paraId="3A1D04B0" w14:textId="7565C965" w:rsidR="007B6836" w:rsidRPr="00A64FBE" w:rsidRDefault="00A64FBE" w:rsidP="00A64FBE">
      <w:pPr>
        <w:spacing w:before="44" w:line="360" w:lineRule="auto"/>
        <w:jc w:val="both"/>
        <w:rPr>
          <w:rFonts w:ascii="Times New Roman" w:eastAsia="Arial Unicode MS" w:hAnsi="Times New Roman" w:cs="Times New Roman"/>
          <w:color w:val="864A04" w:themeColor="accent1" w:themeShade="80"/>
        </w:rPr>
      </w:pPr>
      <w:r w:rsidRPr="00A64FBE">
        <w:rPr>
          <w:rFonts w:ascii="Times New Roman" w:hAnsi="Times New Roman" w:cs="Times New Roman"/>
          <w:b/>
          <w:color w:val="864A04" w:themeColor="accent1" w:themeShade="80"/>
        </w:rPr>
        <w:lastRenderedPageBreak/>
        <w:t xml:space="preserve"> </w:t>
      </w:r>
      <w:r w:rsidR="006D7C69" w:rsidRPr="00A64FBE">
        <w:rPr>
          <w:rFonts w:ascii="Times New Roman" w:hAnsi="Times New Roman" w:cs="Times New Roman"/>
          <w:b/>
          <w:color w:val="864A04" w:themeColor="accent1" w:themeShade="80"/>
        </w:rPr>
        <w:t xml:space="preserve">PARTNER, </w:t>
      </w:r>
      <w:r w:rsidR="007B6836" w:rsidRPr="00A64FBE">
        <w:rPr>
          <w:rFonts w:ascii="Times New Roman" w:hAnsi="Times New Roman" w:cs="Times New Roman"/>
          <w:b/>
          <w:color w:val="864A04" w:themeColor="accent1" w:themeShade="80"/>
        </w:rPr>
        <w:t>SUMAT GUPTA AND COMPANY, CHANDIGARH</w:t>
      </w:r>
    </w:p>
    <w:p w14:paraId="0649B1E7" w14:textId="35C8EFEC" w:rsidR="007B6836" w:rsidRPr="000C42D8" w:rsidRDefault="000C42D8" w:rsidP="006D7C69">
      <w:pPr>
        <w:pStyle w:val="BodyText"/>
        <w:spacing w:before="11" w:line="360" w:lineRule="auto"/>
        <w:ind w:left="120"/>
        <w:jc w:val="both"/>
        <w:rPr>
          <w:rFonts w:ascii="Times New Roman" w:hAnsi="Times New Roman" w:cs="Times New Roman"/>
        </w:rPr>
      </w:pPr>
      <w:bookmarkStart w:id="2" w:name="FEBRUARY2016_TO_JUNE2019"/>
      <w:bookmarkEnd w:id="2"/>
      <w:r>
        <w:rPr>
          <w:rFonts w:ascii="Times New Roman" w:hAnsi="Times New Roman" w:cs="Times New Roman"/>
        </w:rPr>
        <w:t>(</w:t>
      </w:r>
      <w:r w:rsidR="007B6836" w:rsidRPr="000C42D8">
        <w:rPr>
          <w:rFonts w:ascii="Times New Roman" w:hAnsi="Times New Roman" w:cs="Times New Roman"/>
        </w:rPr>
        <w:t>FEBRUARY-2016 TO JUNE-2019</w:t>
      </w:r>
      <w:r>
        <w:rPr>
          <w:rFonts w:ascii="Times New Roman" w:hAnsi="Times New Roman" w:cs="Times New Roman"/>
        </w:rPr>
        <w:t>)</w:t>
      </w:r>
    </w:p>
    <w:p w14:paraId="543A95DA" w14:textId="77777777" w:rsidR="007B6836" w:rsidRPr="000C42D8" w:rsidRDefault="007B6836" w:rsidP="006D7C69">
      <w:pPr>
        <w:pStyle w:val="BodyText"/>
        <w:spacing w:before="24" w:line="360" w:lineRule="auto"/>
        <w:ind w:left="120" w:right="780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 xml:space="preserve">Worked in ﬁrm having presence across North India. </w:t>
      </w:r>
      <w:r w:rsidRPr="000C42D8">
        <w:rPr>
          <w:rFonts w:ascii="Times New Roman" w:hAnsi="Times New Roman" w:cs="Times New Roman"/>
          <w:i/>
        </w:rPr>
        <w:t>Major responsibilities included</w:t>
      </w:r>
      <w:r w:rsidRPr="000C42D8">
        <w:rPr>
          <w:rFonts w:ascii="Times New Roman" w:hAnsi="Times New Roman" w:cs="Times New Roman"/>
        </w:rPr>
        <w:t>:</w:t>
      </w:r>
    </w:p>
    <w:p w14:paraId="6693A91B" w14:textId="78A90553" w:rsidR="007B6836" w:rsidRPr="000C42D8" w:rsidRDefault="007B6836" w:rsidP="006D7C6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2D8">
        <w:rPr>
          <w:rFonts w:ascii="Times New Roman" w:hAnsi="Times New Roman" w:cs="Times New Roman"/>
          <w:sz w:val="24"/>
          <w:szCs w:val="24"/>
        </w:rPr>
        <w:t>Preparation</w:t>
      </w:r>
      <w:r w:rsidRPr="000C42D8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of</w:t>
      </w:r>
      <w:r w:rsidRPr="000C42D8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="000C42D8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restructuring</w:t>
      </w:r>
      <w:r w:rsidRPr="000C42D8">
        <w:rPr>
          <w:rFonts w:ascii="Times New Roman" w:hAnsi="Times New Roman" w:cs="Times New Roman"/>
          <w:spacing w:val="-37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proposal</w:t>
      </w:r>
      <w:r w:rsidRPr="000C42D8">
        <w:rPr>
          <w:rFonts w:ascii="Times New Roman" w:hAnsi="Times New Roman" w:cs="Times New Roman"/>
          <w:spacing w:val="-37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pacing w:val="-3"/>
          <w:sz w:val="24"/>
          <w:szCs w:val="24"/>
        </w:rPr>
        <w:t>for</w:t>
      </w:r>
      <w:r w:rsidRPr="000C42D8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various</w:t>
      </w:r>
      <w:r w:rsidRPr="000C42D8">
        <w:rPr>
          <w:rFonts w:ascii="Times New Roman" w:hAnsi="Times New Roman" w:cs="Times New Roman"/>
          <w:spacing w:val="-37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clients</w:t>
      </w:r>
    </w:p>
    <w:p w14:paraId="49CB53A4" w14:textId="77777777" w:rsidR="007B6836" w:rsidRPr="000C42D8" w:rsidRDefault="007B6836" w:rsidP="006D7C69">
      <w:pPr>
        <w:pStyle w:val="BodyText"/>
        <w:spacing w:before="44" w:line="360" w:lineRule="auto"/>
        <w:jc w:val="both"/>
        <w:rPr>
          <w:rFonts w:ascii="Times New Roman" w:hAnsi="Times New Roman" w:cs="Times New Roman"/>
        </w:rPr>
      </w:pPr>
      <w:r w:rsidRPr="000C42D8">
        <w:rPr>
          <w:rFonts w:ascii="Times New Roman" w:hAnsi="Times New Roman" w:cs="Times New Roman"/>
        </w:rPr>
        <w:t>having exposure of more than 100 Crores.</w:t>
      </w:r>
    </w:p>
    <w:p w14:paraId="18548476" w14:textId="77777777" w:rsidR="007B6836" w:rsidRPr="000C42D8" w:rsidRDefault="007B6836" w:rsidP="006D7C69">
      <w:pPr>
        <w:pStyle w:val="ListParagraph"/>
        <w:numPr>
          <w:ilvl w:val="0"/>
          <w:numId w:val="4"/>
        </w:numPr>
        <w:spacing w:before="28" w:line="360" w:lineRule="auto"/>
        <w:ind w:right="104"/>
        <w:jc w:val="both"/>
        <w:rPr>
          <w:rFonts w:ascii="Times New Roman" w:hAnsi="Times New Roman" w:cs="Times New Roman"/>
          <w:sz w:val="24"/>
          <w:szCs w:val="24"/>
        </w:rPr>
      </w:pPr>
      <w:r w:rsidRPr="000C42D8">
        <w:rPr>
          <w:rFonts w:ascii="Times New Roman" w:hAnsi="Times New Roman" w:cs="Times New Roman"/>
          <w:spacing w:val="-4"/>
          <w:sz w:val="24"/>
          <w:szCs w:val="24"/>
        </w:rPr>
        <w:t xml:space="preserve">Worked </w:t>
      </w:r>
      <w:r w:rsidRPr="000C42D8">
        <w:rPr>
          <w:rFonts w:ascii="Times New Roman" w:hAnsi="Times New Roman" w:cs="Times New Roman"/>
          <w:sz w:val="24"/>
          <w:szCs w:val="24"/>
        </w:rPr>
        <w:t>on various Forensic Audits and transaction audits</w:t>
      </w:r>
      <w:r w:rsidRPr="000C42D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on</w:t>
      </w:r>
      <w:r w:rsidRPr="000C42D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behalf</w:t>
      </w:r>
      <w:r w:rsidRPr="000C42D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of</w:t>
      </w:r>
      <w:r w:rsidRPr="000C42D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banks.</w:t>
      </w:r>
    </w:p>
    <w:p w14:paraId="7D6A5A16" w14:textId="77777777" w:rsidR="007B6836" w:rsidRPr="000C42D8" w:rsidRDefault="007B6836" w:rsidP="006D7C69">
      <w:pPr>
        <w:pStyle w:val="ListParagraph"/>
        <w:numPr>
          <w:ilvl w:val="0"/>
          <w:numId w:val="4"/>
        </w:numPr>
        <w:spacing w:line="360" w:lineRule="auto"/>
        <w:ind w:right="103"/>
        <w:jc w:val="both"/>
        <w:rPr>
          <w:rFonts w:ascii="Times New Roman" w:hAnsi="Times New Roman" w:cs="Times New Roman"/>
          <w:sz w:val="24"/>
          <w:szCs w:val="24"/>
        </w:rPr>
      </w:pPr>
      <w:r w:rsidRPr="000C42D8">
        <w:rPr>
          <w:rFonts w:ascii="Times New Roman" w:hAnsi="Times New Roman" w:cs="Times New Roman"/>
          <w:sz w:val="24"/>
          <w:szCs w:val="24"/>
        </w:rPr>
        <w:t xml:space="preserve">Performed and </w:t>
      </w:r>
      <w:r w:rsidRPr="000C42D8">
        <w:rPr>
          <w:rFonts w:ascii="Times New Roman" w:hAnsi="Times New Roman" w:cs="Times New Roman"/>
          <w:spacing w:val="2"/>
          <w:sz w:val="24"/>
          <w:szCs w:val="24"/>
        </w:rPr>
        <w:t xml:space="preserve">Supervised </w:t>
      </w:r>
      <w:r w:rsidRPr="000C42D8">
        <w:rPr>
          <w:rFonts w:ascii="Times New Roman" w:hAnsi="Times New Roman" w:cs="Times New Roman"/>
          <w:sz w:val="24"/>
          <w:szCs w:val="24"/>
        </w:rPr>
        <w:t xml:space="preserve">Statutory, </w:t>
      </w:r>
      <w:r w:rsidRPr="000C42D8">
        <w:rPr>
          <w:rFonts w:ascii="Times New Roman" w:hAnsi="Times New Roman" w:cs="Times New Roman"/>
          <w:spacing w:val="2"/>
          <w:sz w:val="24"/>
          <w:szCs w:val="24"/>
        </w:rPr>
        <w:t xml:space="preserve">Internal </w:t>
      </w:r>
      <w:r w:rsidRPr="000C42D8">
        <w:rPr>
          <w:rFonts w:ascii="Times New Roman" w:hAnsi="Times New Roman" w:cs="Times New Roman"/>
          <w:sz w:val="24"/>
          <w:szCs w:val="24"/>
        </w:rPr>
        <w:t>and Concurrent</w:t>
      </w:r>
      <w:r w:rsidRPr="000C42D8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Audits</w:t>
      </w:r>
      <w:r w:rsidRPr="000C42D8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of</w:t>
      </w:r>
      <w:r w:rsidRPr="000C42D8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Major</w:t>
      </w:r>
      <w:r w:rsidRPr="000C42D8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Corporate,</w:t>
      </w:r>
      <w:r w:rsidRPr="000C42D8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Non-</w:t>
      </w:r>
      <w:r w:rsidRPr="000C42D8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Corporate,</w:t>
      </w:r>
      <w:r w:rsidRPr="000C42D8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Schedules</w:t>
      </w:r>
      <w:r w:rsidRPr="000C42D8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Banks</w:t>
      </w:r>
      <w:r w:rsidRPr="000C42D8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and</w:t>
      </w:r>
      <w:r w:rsidRPr="000C42D8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0C42D8">
        <w:rPr>
          <w:rFonts w:ascii="Times New Roman" w:hAnsi="Times New Roman" w:cs="Times New Roman"/>
          <w:sz w:val="24"/>
          <w:szCs w:val="24"/>
        </w:rPr>
        <w:t>PSUs.</w:t>
      </w:r>
    </w:p>
    <w:p w14:paraId="2AB138D6" w14:textId="6BE1F564" w:rsidR="00581FC8" w:rsidRPr="006D7C69" w:rsidRDefault="007B6836" w:rsidP="006D7C69">
      <w:pPr>
        <w:pStyle w:val="ListParagraph"/>
        <w:numPr>
          <w:ilvl w:val="0"/>
          <w:numId w:val="4"/>
        </w:numPr>
        <w:spacing w:before="160" w:line="360" w:lineRule="auto"/>
        <w:ind w:right="104"/>
        <w:jc w:val="both"/>
        <w:rPr>
          <w:rFonts w:ascii="Times New Roman" w:hAnsi="Times New Roman" w:cs="Times New Roman"/>
        </w:rPr>
      </w:pPr>
      <w:r w:rsidRPr="006D7C69">
        <w:rPr>
          <w:rFonts w:ascii="Times New Roman" w:hAnsi="Times New Roman" w:cs="Times New Roman"/>
          <w:sz w:val="24"/>
          <w:szCs w:val="24"/>
        </w:rPr>
        <w:t>Providing</w:t>
      </w:r>
      <w:r w:rsidRPr="006D7C6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D7C69">
        <w:rPr>
          <w:rFonts w:ascii="Times New Roman" w:hAnsi="Times New Roman" w:cs="Times New Roman"/>
          <w:sz w:val="24"/>
          <w:szCs w:val="24"/>
        </w:rPr>
        <w:t>consultancy</w:t>
      </w:r>
      <w:r w:rsidRPr="006D7C6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7C69">
        <w:rPr>
          <w:rFonts w:ascii="Times New Roman" w:hAnsi="Times New Roman" w:cs="Times New Roman"/>
          <w:sz w:val="24"/>
          <w:szCs w:val="24"/>
        </w:rPr>
        <w:t>related</w:t>
      </w:r>
      <w:r w:rsidRPr="006D7C6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D7C69">
        <w:rPr>
          <w:rFonts w:ascii="Times New Roman" w:hAnsi="Times New Roman" w:cs="Times New Roman"/>
          <w:sz w:val="24"/>
          <w:szCs w:val="24"/>
        </w:rPr>
        <w:t>to</w:t>
      </w:r>
      <w:r w:rsidRPr="006D7C6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7C69">
        <w:rPr>
          <w:rFonts w:ascii="Times New Roman" w:hAnsi="Times New Roman" w:cs="Times New Roman"/>
          <w:sz w:val="24"/>
          <w:szCs w:val="24"/>
        </w:rPr>
        <w:t>GST</w:t>
      </w:r>
      <w:r w:rsidRPr="006D7C6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D7C69">
        <w:rPr>
          <w:rFonts w:ascii="Times New Roman" w:hAnsi="Times New Roman" w:cs="Times New Roman"/>
          <w:sz w:val="24"/>
          <w:szCs w:val="24"/>
        </w:rPr>
        <w:t>and</w:t>
      </w:r>
      <w:r w:rsidRPr="006D7C6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7C69">
        <w:rPr>
          <w:rFonts w:ascii="Times New Roman" w:hAnsi="Times New Roman" w:cs="Times New Roman"/>
          <w:sz w:val="24"/>
          <w:szCs w:val="24"/>
        </w:rPr>
        <w:t>indirect</w:t>
      </w:r>
      <w:r w:rsidRPr="006D7C6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6D7C69">
        <w:rPr>
          <w:rFonts w:ascii="Times New Roman" w:hAnsi="Times New Roman" w:cs="Times New Roman"/>
          <w:sz w:val="24"/>
          <w:szCs w:val="24"/>
        </w:rPr>
        <w:t>tax matters.</w:t>
      </w:r>
    </w:p>
    <w:sectPr w:rsidR="00581FC8" w:rsidRPr="006D7C69" w:rsidSect="00A64FBE">
      <w:headerReference w:type="default" r:id="rId10"/>
      <w:type w:val="continuous"/>
      <w:pgSz w:w="12240" w:h="15840"/>
      <w:pgMar w:top="1080" w:right="1080" w:bottom="1080" w:left="4867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D02F5" w14:textId="77777777" w:rsidR="008E248E" w:rsidRDefault="008E248E" w:rsidP="00187B92">
      <w:pPr>
        <w:spacing w:after="0" w:line="240" w:lineRule="auto"/>
      </w:pPr>
      <w:r>
        <w:separator/>
      </w:r>
    </w:p>
  </w:endnote>
  <w:endnote w:type="continuationSeparator" w:id="0">
    <w:p w14:paraId="685F3159" w14:textId="77777777" w:rsidR="008E248E" w:rsidRDefault="008E248E" w:rsidP="0018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1"/>
    <w:family w:val="auto"/>
    <w:pitch w:val="variable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4D46B" w14:textId="77777777" w:rsidR="008E248E" w:rsidRDefault="008E248E" w:rsidP="00187B92">
      <w:pPr>
        <w:spacing w:after="0" w:line="240" w:lineRule="auto"/>
      </w:pPr>
      <w:r>
        <w:separator/>
      </w:r>
    </w:p>
  </w:footnote>
  <w:footnote w:type="continuationSeparator" w:id="0">
    <w:p w14:paraId="5247AAE8" w14:textId="77777777" w:rsidR="008E248E" w:rsidRDefault="008E248E" w:rsidP="0018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30284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5492E0" w14:textId="5689000D" w:rsidR="009F0771" w:rsidRDefault="00187B9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702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lang w:val="en-IN" w:eastAsia="en-IN"/>
          </w:rPr>
          <mc:AlternateContent>
            <mc:Choice Requires="wps">
              <w:drawing>
                <wp:anchor distT="45720" distB="45720" distL="114300" distR="114300" simplePos="0" relativeHeight="251659264" behindDoc="0" locked="1" layoutInCell="1" allowOverlap="1" wp14:anchorId="6AA875FA" wp14:editId="5BC2E896">
                  <wp:simplePos x="0" y="0"/>
                  <mc:AlternateContent>
                    <mc:Choice Requires="wp14">
                      <wp:positionH relativeFrom="page">
                        <wp14:pctPosHOffset>8800</wp14:pctPosHOffset>
                      </wp:positionH>
                    </mc:Choice>
                    <mc:Fallback>
                      <wp:positionH relativeFrom="page">
                        <wp:posOffset>683895</wp:posOffset>
                      </wp:positionH>
                    </mc:Fallback>
                  </mc:AlternateContent>
                  <wp:positionV relativeFrom="margin">
                    <wp:posOffset>0</wp:posOffset>
                  </wp:positionV>
                  <wp:extent cx="2148840" cy="8458200"/>
                  <wp:effectExtent l="0" t="0" r="3810" b="0"/>
                  <wp:wrapSquare wrapText="bothSides"/>
                  <wp:docPr id="3" name="Text Box 2" descr="Sidebar text bo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8840" cy="845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single" w:sz="18" w:space="0" w:color="864A04" w:themeColor="accent1" w:themeShade="80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Layout table"/>
                              </w:tblPr>
                              <w:tblGrid>
                                <w:gridCol w:w="3502"/>
                              </w:tblGrid>
                              <w:tr w:rsidR="002C0739" w14:paraId="3C0F20BC" w14:textId="77777777" w:rsidTr="002C0739">
                                <w:trPr>
                                  <w:tblHeader/>
                                </w:trPr>
                                <w:tc>
                                  <w:tcPr>
                                    <w:tcW w:w="1959" w:type="dxa"/>
                                  </w:tcPr>
                                  <w:sdt>
                                    <w:sdtPr>
                                      <w:alias w:val="Your Name"/>
                                      <w:tag w:val="Your Name"/>
                                      <w:id w:val="1688401331"/>
                                      <w:placeholder>
                                        <w:docPart w:val="13A038864CC74094971495DB37495386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 w:multiLine="1"/>
                                    </w:sdtPr>
                                    <w:sdtEndPr/>
                                    <w:sdtContent>
                                      <w:p w14:paraId="18B9B795" w14:textId="362B4256" w:rsidR="002C0739" w:rsidRPr="00187B92" w:rsidRDefault="000C42D8" w:rsidP="00187B92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Address: </w:t>
                                        </w:r>
                                        <w:r>
                                          <w:br/>
                                          <w:t>69-F Rishi Nagar, Ludhiana</w:t>
                                        </w:r>
                                        <w:r>
                                          <w:br/>
                                        </w:r>
                                        <w:r>
                                          <w:br/>
                                          <w:t>Contact No.: 7888695455/9814811455</w:t>
                                        </w:r>
                                        <w:r>
                                          <w:br/>
                                        </w:r>
                                        <w:r>
                                          <w:br/>
                                          <w:t>E-mail:</w:t>
                                        </w:r>
                                        <w:r>
                                          <w:br/>
                                          <w:t>archit2176@gmail.com</w:t>
                                        </w:r>
                                      </w:p>
                                    </w:sdtContent>
                                  </w:sdt>
                                  <w:p w14:paraId="27C49830" w14:textId="77777777" w:rsidR="002C0739" w:rsidRPr="00970D57" w:rsidRDefault="008E248E" w:rsidP="00970D57">
                                    <w:pPr>
                                      <w:pStyle w:val="Subtitle"/>
                                    </w:pPr>
                                    <w:sdt>
                                      <w:sdtPr>
                                        <w:alias w:val="Position Title"/>
                                        <w:tag w:val=""/>
                                        <w:id w:val="1022515520"/>
                                        <w:placeholder>
                                          <w:docPart w:val="3BDC53DC871E4E41A6D45015CC3C6869"/>
                                        </w:placeholder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r w:rsidR="002C0739">
                                          <w:t>Position Title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</w:tbl>
                            <w:p w14:paraId="2B67A816" w14:textId="77777777" w:rsidR="009F0771" w:rsidRDefault="008E248E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AA875FA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Sidebar text box" style="position:absolute;left:0;text-align:left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absolute;mso-position-vertical-relative:margin;mso-width-percent:0;mso-height-percent:0;mso-left-percent:88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" filled="f" stroked="f">
                  <v:textbox inset="0,0,0,0">
                    <w:txbxContent>
                      <w:tbl>
                        <w:tblPr>
                          <w:tblStyle w:val="TableGrid"/>
                          <w:tblW w:w="5000" w:type="pct"/>
                          <w:tblBorders>
                            <w:top w:val="single" w:sz="18" w:space="0" w:color="864A04" w:themeColor="accent1" w:themeShade="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Layout table"/>
                        </w:tblPr>
                        <w:tblGrid>
                          <w:gridCol w:w="3502"/>
                        </w:tblGrid>
                        <w:tr w:rsidR="002C0739" w14:paraId="3C0F20BC" w14:textId="77777777" w:rsidTr="002C0739">
                          <w:trPr>
                            <w:tblHeader/>
                          </w:trPr>
                          <w:tc>
                            <w:tcPr>
                              <w:tcW w:w="1959" w:type="dxa"/>
                            </w:tcPr>
                            <w:sdt>
                              <w:sdtPr>
                                <w:alias w:val="Your Name"/>
                                <w:tag w:val="Your Name"/>
                                <w:id w:val="1688401331"/>
                                <w:placeholder>
                                  <w:docPart w:val="13A038864CC74094971495DB37495386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18B9B795" w14:textId="362B4256" w:rsidR="002C0739" w:rsidRPr="00187B92" w:rsidRDefault="000C42D8" w:rsidP="00187B92">
                                  <w:pPr>
                                    <w:pStyle w:val="Title"/>
                                  </w:pPr>
                                  <w:r>
                                    <w:t xml:space="preserve">Address: </w:t>
                                  </w:r>
                                  <w:r>
                                    <w:br/>
                                    <w:t>69-F Rishi Nagar, Ludhiana</w:t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  <w:t>Contact No.: 7888695455/9814811455</w:t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  <w:t>E-mail:</w:t>
                                  </w:r>
                                  <w:r>
                                    <w:br/>
                                    <w:t>archit2176@gmail.com</w:t>
                                  </w:r>
                                </w:p>
                              </w:sdtContent>
                            </w:sdt>
                            <w:p w14:paraId="27C49830" w14:textId="77777777" w:rsidR="002C0739" w:rsidRPr="00970D57" w:rsidRDefault="008E248E" w:rsidP="00970D57">
                              <w:pPr>
                                <w:pStyle w:val="Subtitle"/>
                              </w:pPr>
                              <w:sdt>
                                <w:sdtPr>
                                  <w:alias w:val="Position Title"/>
                                  <w:tag w:val=""/>
                                  <w:id w:val="1022515520"/>
                                  <w:placeholder>
                                    <w:docPart w:val="3BDC53DC871E4E41A6D45015CC3C6869"/>
                                  </w:placeholder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r w:rsidR="002C0739">
                                    <w:t>Position Title</w:t>
                                  </w:r>
                                </w:sdtContent>
                              </w:sdt>
                            </w:p>
                          </w:tc>
                        </w:tr>
                      </w:tbl>
                      <w:p w14:paraId="2B67A816" w14:textId="77777777" w:rsidR="009F0771" w:rsidRDefault="008E248E"/>
                    </w:txbxContent>
                  </v:textbox>
                  <w10:wrap type="square" anchorx="page" anchory="margin"/>
                  <w10:anchorlock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A17BF8"/>
    <w:multiLevelType w:val="hybridMultilevel"/>
    <w:tmpl w:val="70ACD7A8"/>
    <w:styleLink w:val="ImportedStyle1"/>
    <w:lvl w:ilvl="0" w:tplc="ECE6ECC0">
      <w:start w:val="1"/>
      <w:numFmt w:val="bullet"/>
      <w:lvlText w:val="•"/>
      <w:lvlJc w:val="left"/>
      <w:pPr>
        <w:tabs>
          <w:tab w:val="left" w:pos="837"/>
        </w:tabs>
        <w:ind w:left="836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5EAC50">
      <w:start w:val="1"/>
      <w:numFmt w:val="bullet"/>
      <w:lvlText w:val="•"/>
      <w:lvlJc w:val="left"/>
      <w:pPr>
        <w:tabs>
          <w:tab w:val="left" w:pos="837"/>
        </w:tabs>
        <w:ind w:left="1408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F854CA">
      <w:start w:val="1"/>
      <w:numFmt w:val="bullet"/>
      <w:lvlText w:val="•"/>
      <w:lvlJc w:val="left"/>
      <w:pPr>
        <w:tabs>
          <w:tab w:val="left" w:pos="837"/>
        </w:tabs>
        <w:ind w:left="1976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F2301E">
      <w:start w:val="1"/>
      <w:numFmt w:val="bullet"/>
      <w:lvlText w:val="•"/>
      <w:lvlJc w:val="left"/>
      <w:pPr>
        <w:tabs>
          <w:tab w:val="left" w:pos="837"/>
        </w:tabs>
        <w:ind w:left="2544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00C54C">
      <w:start w:val="1"/>
      <w:numFmt w:val="bullet"/>
      <w:lvlText w:val="•"/>
      <w:lvlJc w:val="left"/>
      <w:pPr>
        <w:tabs>
          <w:tab w:val="left" w:pos="837"/>
        </w:tabs>
        <w:ind w:left="3112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C03508">
      <w:start w:val="1"/>
      <w:numFmt w:val="bullet"/>
      <w:lvlText w:val="•"/>
      <w:lvlJc w:val="left"/>
      <w:pPr>
        <w:tabs>
          <w:tab w:val="left" w:pos="837"/>
        </w:tabs>
        <w:ind w:left="3680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93C5394">
      <w:start w:val="1"/>
      <w:numFmt w:val="bullet"/>
      <w:lvlText w:val="•"/>
      <w:lvlJc w:val="left"/>
      <w:pPr>
        <w:tabs>
          <w:tab w:val="left" w:pos="837"/>
        </w:tabs>
        <w:ind w:left="4248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126B48">
      <w:start w:val="1"/>
      <w:numFmt w:val="bullet"/>
      <w:lvlText w:val="•"/>
      <w:lvlJc w:val="left"/>
      <w:pPr>
        <w:tabs>
          <w:tab w:val="left" w:pos="837"/>
        </w:tabs>
        <w:ind w:left="4816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F83D62">
      <w:start w:val="1"/>
      <w:numFmt w:val="bullet"/>
      <w:lvlText w:val="•"/>
      <w:lvlJc w:val="left"/>
      <w:pPr>
        <w:tabs>
          <w:tab w:val="left" w:pos="837"/>
        </w:tabs>
        <w:ind w:left="5384" w:hanging="28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9EA27B3"/>
    <w:multiLevelType w:val="hybridMultilevel"/>
    <w:tmpl w:val="2CFAD22E"/>
    <w:numStyleLink w:val="ImportedStyle2"/>
  </w:abstractNum>
  <w:abstractNum w:abstractNumId="2" w15:restartNumberingAfterBreak="0">
    <w:nsid w:val="4180186F"/>
    <w:multiLevelType w:val="hybridMultilevel"/>
    <w:tmpl w:val="2CFAD22E"/>
    <w:styleLink w:val="ImportedStyle2"/>
    <w:lvl w:ilvl="0" w:tplc="AB928F7E">
      <w:start w:val="1"/>
      <w:numFmt w:val="bullet"/>
      <w:lvlText w:val="·"/>
      <w:lvlJc w:val="left"/>
      <w:pPr>
        <w:ind w:left="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F60CB6">
      <w:start w:val="1"/>
      <w:numFmt w:val="bullet"/>
      <w:lvlText w:val="·"/>
      <w:lvlJc w:val="left"/>
      <w:pPr>
        <w:tabs>
          <w:tab w:val="left" w:pos="840"/>
        </w:tabs>
        <w:ind w:left="12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EE50C0">
      <w:start w:val="1"/>
      <w:numFmt w:val="bullet"/>
      <w:lvlText w:val="·"/>
      <w:lvlJc w:val="left"/>
      <w:pPr>
        <w:tabs>
          <w:tab w:val="left" w:pos="840"/>
        </w:tabs>
        <w:ind w:left="18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907DD8">
      <w:start w:val="1"/>
      <w:numFmt w:val="bullet"/>
      <w:lvlText w:val="·"/>
      <w:lvlJc w:val="left"/>
      <w:pPr>
        <w:tabs>
          <w:tab w:val="left" w:pos="840"/>
        </w:tabs>
        <w:ind w:left="2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3C490E">
      <w:start w:val="1"/>
      <w:numFmt w:val="bullet"/>
      <w:lvlText w:val="·"/>
      <w:lvlJc w:val="left"/>
      <w:pPr>
        <w:tabs>
          <w:tab w:val="left" w:pos="840"/>
        </w:tabs>
        <w:ind w:left="301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9479BE">
      <w:start w:val="1"/>
      <w:numFmt w:val="bullet"/>
      <w:lvlText w:val="·"/>
      <w:lvlJc w:val="left"/>
      <w:pPr>
        <w:tabs>
          <w:tab w:val="left" w:pos="840"/>
        </w:tabs>
        <w:ind w:left="359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567DBC">
      <w:start w:val="1"/>
      <w:numFmt w:val="bullet"/>
      <w:lvlText w:val="·"/>
      <w:lvlJc w:val="left"/>
      <w:pPr>
        <w:tabs>
          <w:tab w:val="left" w:pos="840"/>
        </w:tabs>
        <w:ind w:left="418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922302">
      <w:start w:val="1"/>
      <w:numFmt w:val="bullet"/>
      <w:lvlText w:val="·"/>
      <w:lvlJc w:val="left"/>
      <w:pPr>
        <w:tabs>
          <w:tab w:val="left" w:pos="840"/>
        </w:tabs>
        <w:ind w:left="47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2F760">
      <w:start w:val="1"/>
      <w:numFmt w:val="bullet"/>
      <w:lvlText w:val="·"/>
      <w:lvlJc w:val="left"/>
      <w:pPr>
        <w:tabs>
          <w:tab w:val="left" w:pos="840"/>
        </w:tabs>
        <w:ind w:left="535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2DB159E"/>
    <w:multiLevelType w:val="hybridMultilevel"/>
    <w:tmpl w:val="70ACD7A8"/>
    <w:numStyleLink w:val="ImportedStyle1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3"/>
    <w:lvlOverride w:ilvl="0">
      <w:lvl w:ilvl="0" w:tplc="5F5CCC70">
        <w:start w:val="1"/>
        <w:numFmt w:val="bullet"/>
        <w:lvlText w:val="•"/>
        <w:lvlJc w:val="left"/>
        <w:pPr>
          <w:ind w:left="982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 w:tplc="9F286A34">
        <w:start w:val="1"/>
        <w:numFmt w:val="bullet"/>
        <w:lvlText w:val="•"/>
        <w:lvlJc w:val="left"/>
        <w:pPr>
          <w:ind w:left="1554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2B2DEB8">
        <w:start w:val="1"/>
        <w:numFmt w:val="bullet"/>
        <w:lvlText w:val="•"/>
        <w:lvlJc w:val="left"/>
        <w:pPr>
          <w:ind w:left="2122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2A649FE">
        <w:start w:val="1"/>
        <w:numFmt w:val="bullet"/>
        <w:lvlText w:val="•"/>
        <w:lvlJc w:val="left"/>
        <w:pPr>
          <w:ind w:left="2690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5389E3A">
        <w:start w:val="1"/>
        <w:numFmt w:val="bullet"/>
        <w:lvlText w:val="•"/>
        <w:lvlJc w:val="left"/>
        <w:pPr>
          <w:ind w:left="3258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950F3E0">
        <w:start w:val="1"/>
        <w:numFmt w:val="bullet"/>
        <w:lvlText w:val="•"/>
        <w:lvlJc w:val="left"/>
        <w:pPr>
          <w:ind w:left="3826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B4249CE">
        <w:start w:val="1"/>
        <w:numFmt w:val="bullet"/>
        <w:lvlText w:val="•"/>
        <w:lvlJc w:val="left"/>
        <w:pPr>
          <w:ind w:left="4394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A2CBBA0">
        <w:start w:val="1"/>
        <w:numFmt w:val="bullet"/>
        <w:lvlText w:val="•"/>
        <w:lvlJc w:val="left"/>
        <w:pPr>
          <w:ind w:left="4962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CF680AC">
        <w:start w:val="1"/>
        <w:numFmt w:val="bullet"/>
        <w:lvlText w:val="•"/>
        <w:lvlJc w:val="left"/>
        <w:pPr>
          <w:ind w:left="5530" w:hanging="30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BEB0F7C4">
        <w:start w:val="1"/>
        <w:numFmt w:val="bullet"/>
        <w:lvlText w:val="·"/>
        <w:lvlJc w:val="left"/>
        <w:pPr>
          <w:tabs>
            <w:tab w:val="left" w:pos="840"/>
          </w:tabs>
          <w:ind w:left="8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A968A64">
        <w:start w:val="1"/>
        <w:numFmt w:val="bullet"/>
        <w:lvlText w:val="·"/>
        <w:lvlJc w:val="left"/>
        <w:pPr>
          <w:tabs>
            <w:tab w:val="left" w:pos="1260"/>
          </w:tabs>
          <w:ind w:left="12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8BE0A40">
        <w:start w:val="1"/>
        <w:numFmt w:val="bullet"/>
        <w:lvlText w:val="·"/>
        <w:lvlJc w:val="left"/>
        <w:pPr>
          <w:tabs>
            <w:tab w:val="left" w:pos="1259"/>
            <w:tab w:val="left" w:pos="1260"/>
          </w:tabs>
          <w:ind w:left="1845" w:hanging="36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984BF08">
        <w:start w:val="1"/>
        <w:numFmt w:val="bullet"/>
        <w:lvlText w:val="·"/>
        <w:lvlJc w:val="left"/>
        <w:pPr>
          <w:tabs>
            <w:tab w:val="left" w:pos="1259"/>
            <w:tab w:val="left" w:pos="1260"/>
          </w:tabs>
          <w:ind w:left="2429" w:hanging="36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FA1B24">
        <w:start w:val="1"/>
        <w:numFmt w:val="bullet"/>
        <w:lvlText w:val="·"/>
        <w:lvlJc w:val="left"/>
        <w:pPr>
          <w:tabs>
            <w:tab w:val="left" w:pos="1259"/>
            <w:tab w:val="left" w:pos="1260"/>
          </w:tabs>
          <w:ind w:left="3014" w:hanging="36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3F445A6">
        <w:start w:val="1"/>
        <w:numFmt w:val="bullet"/>
        <w:lvlText w:val="·"/>
        <w:lvlJc w:val="left"/>
        <w:pPr>
          <w:tabs>
            <w:tab w:val="left" w:pos="1259"/>
            <w:tab w:val="left" w:pos="1260"/>
          </w:tabs>
          <w:ind w:left="3598" w:hanging="36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4EEEBD8">
        <w:start w:val="1"/>
        <w:numFmt w:val="bullet"/>
        <w:lvlText w:val="·"/>
        <w:lvlJc w:val="left"/>
        <w:pPr>
          <w:tabs>
            <w:tab w:val="left" w:pos="1259"/>
            <w:tab w:val="left" w:pos="1260"/>
          </w:tabs>
          <w:ind w:left="4183" w:hanging="36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F5E82B8">
        <w:start w:val="1"/>
        <w:numFmt w:val="bullet"/>
        <w:lvlText w:val="·"/>
        <w:lvlJc w:val="left"/>
        <w:pPr>
          <w:tabs>
            <w:tab w:val="left" w:pos="1259"/>
            <w:tab w:val="left" w:pos="1260"/>
          </w:tabs>
          <w:ind w:left="4767" w:hanging="36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CCEF634">
        <w:start w:val="1"/>
        <w:numFmt w:val="bullet"/>
        <w:lvlText w:val="·"/>
        <w:lvlJc w:val="left"/>
        <w:pPr>
          <w:tabs>
            <w:tab w:val="left" w:pos="1259"/>
            <w:tab w:val="left" w:pos="1260"/>
          </w:tabs>
          <w:ind w:left="5352" w:hanging="36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yNTQxtjC1NDY3NjFQ0lEKTi0uzszPAykwrgUAAS+RwiwAAAA="/>
  </w:docVars>
  <w:rsids>
    <w:rsidRoot w:val="007B6836"/>
    <w:rsid w:val="00001B7A"/>
    <w:rsid w:val="000B41B3"/>
    <w:rsid w:val="000C42D8"/>
    <w:rsid w:val="00157B6F"/>
    <w:rsid w:val="00187B92"/>
    <w:rsid w:val="00293B83"/>
    <w:rsid w:val="002C0739"/>
    <w:rsid w:val="003367B1"/>
    <w:rsid w:val="0039505A"/>
    <w:rsid w:val="003A4913"/>
    <w:rsid w:val="00486E5D"/>
    <w:rsid w:val="004C79E6"/>
    <w:rsid w:val="00561C65"/>
    <w:rsid w:val="005760D2"/>
    <w:rsid w:val="00581FC8"/>
    <w:rsid w:val="005974D7"/>
    <w:rsid w:val="006A3CE7"/>
    <w:rsid w:val="006B6D95"/>
    <w:rsid w:val="006D6510"/>
    <w:rsid w:val="006D7C69"/>
    <w:rsid w:val="006F0DE5"/>
    <w:rsid w:val="006F34F2"/>
    <w:rsid w:val="00717A47"/>
    <w:rsid w:val="007A41E2"/>
    <w:rsid w:val="007B6836"/>
    <w:rsid w:val="007E7619"/>
    <w:rsid w:val="008461C3"/>
    <w:rsid w:val="00882DB8"/>
    <w:rsid w:val="008C33FB"/>
    <w:rsid w:val="008D4B8B"/>
    <w:rsid w:val="008E248E"/>
    <w:rsid w:val="0098212F"/>
    <w:rsid w:val="009B4552"/>
    <w:rsid w:val="00A64FBE"/>
    <w:rsid w:val="00B12B16"/>
    <w:rsid w:val="00B41A1D"/>
    <w:rsid w:val="00B60025"/>
    <w:rsid w:val="00B77675"/>
    <w:rsid w:val="00B971AB"/>
    <w:rsid w:val="00D70063"/>
    <w:rsid w:val="00D94EF5"/>
    <w:rsid w:val="00E90702"/>
    <w:rsid w:val="00ED421B"/>
    <w:rsid w:val="00FC35F9"/>
    <w:rsid w:val="00FD7C04"/>
    <w:rsid w:val="00FD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0E5DF"/>
  <w15:chartTrackingRefBased/>
  <w15:docId w15:val="{CCEB76F7-268B-4B83-9C30-40EC461FA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8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2D8"/>
  </w:style>
  <w:style w:type="paragraph" w:styleId="Heading1">
    <w:name w:val="heading 1"/>
    <w:basedOn w:val="Normal"/>
    <w:next w:val="Normal"/>
    <w:link w:val="Heading1Char"/>
    <w:uiPriority w:val="9"/>
    <w:qFormat/>
    <w:rsid w:val="008C33FB"/>
    <w:pPr>
      <w:keepNext/>
      <w:keepLines/>
      <w:pBdr>
        <w:top w:val="single" w:sz="4" w:space="6" w:color="864A04" w:themeColor="accent1" w:themeShade="80"/>
      </w:pBdr>
      <w:spacing w:before="12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8C33FB"/>
    <w:pPr>
      <w:keepNext/>
      <w:keepLines/>
      <w:spacing w:before="480" w:after="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187B92"/>
    <w:pPr>
      <w:keepNext/>
      <w:keepLines/>
      <w:spacing w:after="0" w:line="240" w:lineRule="auto"/>
      <w:contextualSpacing/>
      <w:outlineLvl w:val="2"/>
    </w:pPr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paragraph" w:styleId="Heading4">
    <w:name w:val="heading 4"/>
    <w:basedOn w:val="Normal"/>
    <w:next w:val="Heading5"/>
    <w:link w:val="Heading4Char"/>
    <w:uiPriority w:val="9"/>
    <w:unhideWhenUsed/>
    <w:qFormat/>
    <w:rsid w:val="008C33FB"/>
    <w:pPr>
      <w:keepNext/>
      <w:keepLines/>
      <w:spacing w:before="12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B92"/>
    <w:pPr>
      <w:keepNext/>
      <w:keepLines/>
      <w:spacing w:after="0" w:line="240" w:lineRule="auto"/>
      <w:outlineLvl w:val="4"/>
    </w:pPr>
    <w:rPr>
      <w:rFonts w:eastAsiaTheme="minorEastAsia" w:cstheme="majorBidi"/>
      <w:caps/>
      <w:sz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7B92"/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C33FB"/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7B92"/>
    <w:rPr>
      <w:rFonts w:eastAsiaTheme="minorEastAsia" w:cstheme="majorBidi"/>
      <w:caps/>
      <w:sz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87B92"/>
    <w:pPr>
      <w:spacing w:after="0" w:line="240" w:lineRule="auto"/>
      <w:ind w:left="-3787"/>
    </w:pPr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7B92"/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table" w:styleId="TableGrid">
    <w:name w:val="Table Grid"/>
    <w:basedOn w:val="TableNormal"/>
    <w:uiPriority w:val="39"/>
    <w:rsid w:val="00D700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0"/>
    <w:qFormat/>
    <w:rsid w:val="00187B92"/>
    <w:pPr>
      <w:spacing w:after="120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D70063"/>
    <w:rPr>
      <w:b/>
      <w:bCs/>
    </w:rPr>
  </w:style>
  <w:style w:type="paragraph" w:styleId="Title">
    <w:name w:val="Title"/>
    <w:basedOn w:val="Normal"/>
    <w:link w:val="TitleChar"/>
    <w:uiPriority w:val="1"/>
    <w:qFormat/>
    <w:rsid w:val="00D70063"/>
    <w:pPr>
      <w:spacing w:before="60" w:after="0" w:line="240" w:lineRule="auto"/>
      <w:contextualSpacing/>
    </w:pPr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70063"/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paragraph" w:customStyle="1" w:styleId="Photo">
    <w:name w:val="Photo"/>
    <w:basedOn w:val="Normal"/>
    <w:qFormat/>
    <w:rsid w:val="00187B92"/>
    <w:pPr>
      <w:pBdr>
        <w:top w:val="single" w:sz="18" w:space="2" w:color="864A04" w:themeColor="accent1" w:themeShade="80"/>
        <w:bottom w:val="single" w:sz="18" w:space="2" w:color="864A04" w:themeColor="accent1" w:themeShade="80"/>
      </w:pBdr>
      <w:spacing w:after="0" w:line="240" w:lineRule="auto"/>
      <w:jc w:val="center"/>
    </w:pPr>
    <w:rPr>
      <w:rFonts w:eastAsiaTheme="minorEastAsia"/>
      <w:lang w:eastAsia="ja-JP"/>
    </w:rPr>
  </w:style>
  <w:style w:type="paragraph" w:styleId="Subtitle">
    <w:name w:val="Subtitle"/>
    <w:basedOn w:val="Normal"/>
    <w:link w:val="SubtitleChar"/>
    <w:uiPriority w:val="2"/>
    <w:qFormat/>
    <w:rsid w:val="008C33FB"/>
    <w:pPr>
      <w:numPr>
        <w:ilvl w:val="1"/>
      </w:numPr>
      <w:spacing w:after="640" w:line="240" w:lineRule="auto"/>
      <w:contextualSpacing/>
    </w:pPr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C33FB"/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87B92"/>
    <w:pPr>
      <w:spacing w:after="0" w:line="240" w:lineRule="auto"/>
    </w:pPr>
    <w:rPr>
      <w:rFonts w:eastAsiaTheme="minorEastAs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7B92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7B92"/>
    <w:rPr>
      <w:color w:val="808080"/>
    </w:rPr>
  </w:style>
  <w:style w:type="paragraph" w:styleId="BodyText">
    <w:name w:val="Body Text"/>
    <w:link w:val="BodyTextChar"/>
    <w:rsid w:val="007B683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840"/>
    </w:pPr>
    <w:rPr>
      <w:rFonts w:ascii="Arial" w:eastAsia="Arial Unicode MS" w:hAnsi="Arial" w:cs="Arial Unicode MS"/>
      <w:color w:val="000000"/>
      <w:u w:color="000000"/>
      <w:bdr w:val="nil"/>
      <w:lang w:eastAsia="en-GB"/>
    </w:rPr>
  </w:style>
  <w:style w:type="character" w:customStyle="1" w:styleId="BodyTextChar">
    <w:name w:val="Body Text Char"/>
    <w:basedOn w:val="DefaultParagraphFont"/>
    <w:link w:val="BodyText"/>
    <w:rsid w:val="007B6836"/>
    <w:rPr>
      <w:rFonts w:ascii="Arial" w:eastAsia="Arial Unicode MS" w:hAnsi="Arial" w:cs="Arial Unicode MS"/>
      <w:color w:val="000000"/>
      <w:u w:color="000000"/>
      <w:bdr w:val="nil"/>
      <w:lang w:eastAsia="en-GB"/>
    </w:rPr>
  </w:style>
  <w:style w:type="paragraph" w:customStyle="1" w:styleId="Body">
    <w:name w:val="Body"/>
    <w:rsid w:val="007B683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sz w:val="22"/>
      <w:szCs w:val="22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rsid w:val="007B683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840" w:hanging="360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n-GB"/>
    </w:rPr>
  </w:style>
  <w:style w:type="numbering" w:customStyle="1" w:styleId="ImportedStyle1">
    <w:name w:val="Imported Style 1"/>
    <w:rsid w:val="007B6836"/>
    <w:pPr>
      <w:numPr>
        <w:numId w:val="1"/>
      </w:numPr>
    </w:pPr>
  </w:style>
  <w:style w:type="numbering" w:customStyle="1" w:styleId="ImportedStyle2">
    <w:name w:val="Imported Style 2"/>
    <w:rsid w:val="007B6836"/>
    <w:pPr>
      <w:numPr>
        <w:numId w:val="3"/>
      </w:numPr>
    </w:pPr>
  </w:style>
  <w:style w:type="paragraph" w:customStyle="1" w:styleId="HeaderFooter">
    <w:name w:val="Header &amp; Footer"/>
    <w:rsid w:val="007B683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7B6836"/>
    <w:rPr>
      <w:outline w:val="0"/>
      <w:color w:val="0000FF"/>
      <w:u w:val="single" w:color="0000FF"/>
    </w:rPr>
  </w:style>
  <w:style w:type="character" w:styleId="Hyperlink">
    <w:name w:val="Hyperlink"/>
    <w:basedOn w:val="DefaultParagraphFont"/>
    <w:uiPriority w:val="99"/>
    <w:semiHidden/>
    <w:unhideWhenUsed/>
    <w:rsid w:val="007B68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2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chit%20Gupta\AppData\Roaming\Microsoft\Templates\Resume%20(Professi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224C5C5CE843EDA268FDE9BB5F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4D95E-A595-405F-BA21-33C7323571F0}"/>
      </w:docPartPr>
      <w:docPartBody>
        <w:p w:rsidR="00B755BC" w:rsidRDefault="00AB7247">
          <w:pPr>
            <w:pStyle w:val="A5224C5C5CE843EDA268FDE9BB5FE5EF"/>
          </w:pPr>
          <w:r>
            <w:t>Experience</w:t>
          </w:r>
        </w:p>
      </w:docPartBody>
    </w:docPart>
    <w:docPart>
      <w:docPartPr>
        <w:name w:val="CBD001324618446C99B1DAABA44CA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F90B2-F692-424C-B2CC-E96A4D076701}"/>
      </w:docPartPr>
      <w:docPartBody>
        <w:p w:rsidR="00B755BC" w:rsidRDefault="00AB7247">
          <w:pPr>
            <w:pStyle w:val="CBD001324618446C99B1DAABA44CAB27"/>
          </w:pPr>
          <w:r>
            <w:rPr>
              <w:rStyle w:val="PlaceholderText"/>
            </w:rPr>
            <w:t>Your Name</w:t>
          </w:r>
        </w:p>
      </w:docPartBody>
    </w:docPart>
    <w:docPart>
      <w:docPartPr>
        <w:name w:val="2CFDF6E051BE4CAB9ACB0713082AB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B6A0C-CA7B-4552-B9ED-B3306DF5C039}"/>
      </w:docPartPr>
      <w:docPartBody>
        <w:p w:rsidR="00B755BC" w:rsidRDefault="00AB7247">
          <w:pPr>
            <w:pStyle w:val="2CFDF6E051BE4CAB9ACB0713082AB16C"/>
          </w:pPr>
          <w:r>
            <w:t>Objective</w:t>
          </w:r>
        </w:p>
      </w:docPartBody>
    </w:docPart>
    <w:docPart>
      <w:docPartPr>
        <w:name w:val="0D8D5FD960554BB0A069E84626387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19875-E463-4464-B733-4FD6B593B99A}"/>
      </w:docPartPr>
      <w:docPartBody>
        <w:p w:rsidR="00B755BC" w:rsidRDefault="00AB7247">
          <w:pPr>
            <w:pStyle w:val="0D8D5FD960554BB0A069E84626387AF9"/>
          </w:pPr>
          <w:r>
            <w:t>Skills &amp; Abilities</w:t>
          </w:r>
        </w:p>
      </w:docPartBody>
    </w:docPart>
    <w:docPart>
      <w:docPartPr>
        <w:name w:val="13A038864CC74094971495DB37495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B2D83-9F32-4F20-940E-FD382EB30FF3}"/>
      </w:docPartPr>
      <w:docPartBody>
        <w:p w:rsidR="00B755BC" w:rsidRDefault="00AB7247">
          <w:pPr>
            <w:pStyle w:val="13A038864CC74094971495DB37495386"/>
          </w:pPr>
          <w:r>
            <w:t>Your Name</w:t>
          </w:r>
        </w:p>
      </w:docPartBody>
    </w:docPart>
    <w:docPart>
      <w:docPartPr>
        <w:name w:val="3BDC53DC871E4E41A6D45015CC3C6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14DF9-2FC5-43AE-BA60-F6C62DC6FF9E}"/>
      </w:docPartPr>
      <w:docPartBody>
        <w:p w:rsidR="00B755BC" w:rsidRDefault="00AB7247">
          <w:pPr>
            <w:pStyle w:val="3BDC53DC871E4E41A6D45015CC3C6869"/>
          </w:pPr>
          <w:r>
            <w:t>Position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1"/>
    <w:family w:val="auto"/>
    <w:pitch w:val="variable"/>
    <w:sig w:usb0="E50002FF" w:usb1="500079DB" w:usb2="0000001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247"/>
    <w:rsid w:val="006A3D1A"/>
    <w:rsid w:val="00AB7247"/>
    <w:rsid w:val="00B04494"/>
    <w:rsid w:val="00B755BC"/>
    <w:rsid w:val="00DA58F3"/>
    <w:rsid w:val="00E2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224C5C5CE843EDA268FDE9BB5FE5EF">
    <w:name w:val="A5224C5C5CE843EDA268FDE9BB5FE5E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BD001324618446C99B1DAABA44CAB27">
    <w:name w:val="CBD001324618446C99B1DAABA44CAB27"/>
  </w:style>
  <w:style w:type="paragraph" w:customStyle="1" w:styleId="2CFDF6E051BE4CAB9ACB0713082AB16C">
    <w:name w:val="2CFDF6E051BE4CAB9ACB0713082AB16C"/>
  </w:style>
  <w:style w:type="paragraph" w:customStyle="1" w:styleId="0D8D5FD960554BB0A069E84626387AF9">
    <w:name w:val="0D8D5FD960554BB0A069E84626387AF9"/>
  </w:style>
  <w:style w:type="paragraph" w:customStyle="1" w:styleId="13A038864CC74094971495DB37495386">
    <w:name w:val="13A038864CC74094971495DB37495386"/>
  </w:style>
  <w:style w:type="paragraph" w:customStyle="1" w:styleId="3BDC53DC871E4E41A6D45015CC3C6869">
    <w:name w:val="3BDC53DC871E4E41A6D45015CC3C68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Custom 82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F7931E"/>
      </a:accent1>
      <a:accent2>
        <a:srgbClr val="F06648"/>
      </a:accent2>
      <a:accent3>
        <a:srgbClr val="B27DC9"/>
      </a:accent3>
      <a:accent4>
        <a:srgbClr val="81A0E6"/>
      </a:accent4>
      <a:accent5>
        <a:srgbClr val="60C7C3"/>
      </a:accent5>
      <a:accent6>
        <a:srgbClr val="7ACC7B"/>
      </a:accent6>
      <a:hlink>
        <a:srgbClr val="0563C1"/>
      </a:hlink>
      <a:folHlink>
        <a:srgbClr val="954F72"/>
      </a:folHlink>
    </a:clrScheme>
    <a:fontScheme name="Custom 97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C848B-21DA-4186-A7AC-482243E6843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Resume%20(Professional).dotx</Template>
  <TotalTime>11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Address: 
69-F Rishi Nagar, Ludhiana
Contact No.: 7888695455/9814811455
E-mail:
archit2176@gmail.com</dc:creator>
  <cp:keywords/>
  <dc:description/>
  <cp:lastModifiedBy>Gupta Archit</cp:lastModifiedBy>
  <cp:revision>12</cp:revision>
  <dcterms:created xsi:type="dcterms:W3CDTF">2021-04-09T17:22:00Z</dcterms:created>
  <dcterms:modified xsi:type="dcterms:W3CDTF">2021-04-09T17:31:00Z</dcterms:modified>
</cp:coreProperties>
</file>